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71562029"/>
        <w:docPartObj>
          <w:docPartGallery w:val="Cover Pages"/>
          <w:docPartUnique/>
        </w:docPartObj>
      </w:sdtPr>
      <w:sdtEndPr/>
      <w:sdtContent>
        <w:p w14:paraId="233CC201" w14:textId="77777777" w:rsidR="00734315" w:rsidRDefault="00943487" w:rsidP="00A434D7">
          <w:r w:rsidRPr="00B01974">
            <w:rPr>
              <w:noProof/>
            </w:rPr>
            <w:drawing>
              <wp:anchor distT="0" distB="0" distL="114300" distR="114300" simplePos="0" relativeHeight="251656194" behindDoc="1" locked="0" layoutInCell="1" allowOverlap="1" wp14:anchorId="444E32BE" wp14:editId="06FD8A0E">
                <wp:simplePos x="0" y="0"/>
                <wp:positionH relativeFrom="column">
                  <wp:posOffset>-648335</wp:posOffset>
                </wp:positionH>
                <wp:positionV relativeFrom="paragraph">
                  <wp:posOffset>-1633220</wp:posOffset>
                </wp:positionV>
                <wp:extent cx="7555230" cy="3600450"/>
                <wp:effectExtent l="0" t="0" r="1270" b="6350"/>
                <wp:wrapNone/>
                <wp:docPr id="139" name="Picture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" name="Picture 139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968" b="1896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5230" cy="3600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21801" w:rsidRPr="00B01974">
            <w:rPr>
              <w:noProof/>
            </w:rPr>
            <w:drawing>
              <wp:anchor distT="0" distB="0" distL="114300" distR="114300" simplePos="0" relativeHeight="251656197" behindDoc="1" locked="0" layoutInCell="1" allowOverlap="1" wp14:anchorId="47A5E532" wp14:editId="42568C26">
                <wp:simplePos x="0" y="0"/>
                <wp:positionH relativeFrom="column">
                  <wp:posOffset>-103505</wp:posOffset>
                </wp:positionH>
                <wp:positionV relativeFrom="paragraph">
                  <wp:posOffset>-607914</wp:posOffset>
                </wp:positionV>
                <wp:extent cx="2159000" cy="43180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0" cy="43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21801" w:rsidRPr="00B01974">
            <w:rPr>
              <w:noProof/>
            </w:rPr>
            <w:drawing>
              <wp:anchor distT="0" distB="0" distL="114300" distR="114300" simplePos="0" relativeHeight="251656195" behindDoc="1" locked="0" layoutInCell="1" allowOverlap="1" wp14:anchorId="0D4B779B" wp14:editId="23383B12">
                <wp:simplePos x="0" y="0"/>
                <wp:positionH relativeFrom="column">
                  <wp:posOffset>-239395</wp:posOffset>
                </wp:positionH>
                <wp:positionV relativeFrom="paragraph">
                  <wp:posOffset>-3558672</wp:posOffset>
                </wp:positionV>
                <wp:extent cx="2483485" cy="5257800"/>
                <wp:effectExtent l="0" t="0" r="5715" b="0"/>
                <wp:wrapNone/>
                <wp:docPr id="6" name="Graphic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phic 6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3485" cy="525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CEB764E" w14:textId="77777777" w:rsidR="00734315" w:rsidRDefault="00734315" w:rsidP="00A434D7"/>
        <w:p w14:paraId="2026754A" w14:textId="77777777" w:rsidR="00734315" w:rsidRDefault="00734315" w:rsidP="00A434D7"/>
        <w:p w14:paraId="7E6E6189" w14:textId="77777777" w:rsidR="00734315" w:rsidRDefault="00734315" w:rsidP="00A434D7"/>
        <w:p w14:paraId="6BA0B3D0" w14:textId="77777777" w:rsidR="00734315" w:rsidRDefault="00734315" w:rsidP="00A434D7"/>
        <w:p w14:paraId="0F1F13E6" w14:textId="77777777" w:rsidR="00D27A23" w:rsidRPr="00B01974" w:rsidRDefault="00D27A23" w:rsidP="00A434D7"/>
        <w:p w14:paraId="364B103C" w14:textId="77777777" w:rsidR="00734315" w:rsidRDefault="00405B04" w:rsidP="00A434D7"/>
      </w:sdtContent>
    </w:sdt>
    <w:bookmarkStart w:id="0" w:name="_Toc131151130" w:displacedByCustomXml="prev"/>
    <w:bookmarkStart w:id="1" w:name="_Toc131146475" w:displacedByCustomXml="prev"/>
    <w:bookmarkStart w:id="2" w:name="_Toc131144418" w:displacedByCustomXml="prev"/>
    <w:bookmarkStart w:id="3" w:name="_Toc128135423" w:displacedByCustomXml="prev"/>
    <w:bookmarkStart w:id="4" w:name="_Toc128135145" w:displacedByCustomXml="prev"/>
    <w:bookmarkStart w:id="5" w:name="_Toc128134886" w:displacedByCustomXml="prev"/>
    <w:bookmarkStart w:id="6" w:name="_Toc128134812" w:displacedByCustomXml="prev"/>
    <w:bookmarkStart w:id="7" w:name="_Toc128134771" w:displacedByCustomXml="prev"/>
    <w:bookmarkStart w:id="8" w:name="_Toc128134727" w:displacedByCustomXml="prev"/>
    <w:bookmarkEnd w:id="8"/>
    <w:bookmarkEnd w:id="7"/>
    <w:bookmarkEnd w:id="6"/>
    <w:bookmarkEnd w:id="5"/>
    <w:bookmarkEnd w:id="4"/>
    <w:bookmarkEnd w:id="3"/>
    <w:bookmarkEnd w:id="2"/>
    <w:bookmarkEnd w:id="1"/>
    <w:bookmarkEnd w:id="0"/>
    <w:p w14:paraId="78958DD5" w14:textId="49565847" w:rsidR="00F71F67" w:rsidRPr="00943487" w:rsidRDefault="00F71F67" w:rsidP="00F71F67">
      <w:pPr>
        <w:pStyle w:val="Heading1"/>
      </w:pPr>
      <w:r w:rsidRPr="003F4984">
        <w:t>Stone King Mediation Referral form</w:t>
      </w:r>
    </w:p>
    <w:p w14:paraId="68855676" w14:textId="77777777" w:rsidR="00F71F67" w:rsidRDefault="00F71F67" w:rsidP="00F71F67"/>
    <w:p w14:paraId="1C6F1B38" w14:textId="7183CE11" w:rsidR="00F71F67" w:rsidRDefault="00F71F67" w:rsidP="00F71F67">
      <w:r>
        <w:t xml:space="preserve">Please return your completed form to </w:t>
      </w:r>
      <w:hyperlink r:id="rId13" w:history="1">
        <w:r w:rsidRPr="0006268A">
          <w:rPr>
            <w:rStyle w:val="Hyperlink"/>
          </w:rPr>
          <w:t>mediation@stoneking.co.uk</w:t>
        </w:r>
      </w:hyperlink>
      <w:r>
        <w:t xml:space="preserve"> </w:t>
      </w:r>
    </w:p>
    <w:p w14:paraId="6D73EA1D" w14:textId="77777777" w:rsidR="00F71F67" w:rsidRDefault="00F71F67" w:rsidP="00F71F67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681"/>
        <w:gridCol w:w="2888"/>
        <w:gridCol w:w="3285"/>
      </w:tblGrid>
      <w:tr w:rsidR="00F71F67" w14:paraId="1144162A" w14:textId="77777777" w:rsidTr="00F71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2E95246" w14:textId="4CC13782" w:rsidR="00F71F67" w:rsidRDefault="00F71F67" w:rsidP="0053050D">
            <w:r>
              <w:t>Referred party:</w:t>
            </w:r>
          </w:p>
        </w:tc>
        <w:tc>
          <w:tcPr>
            <w:tcW w:w="2888" w:type="dxa"/>
          </w:tcPr>
          <w:p w14:paraId="1C060519" w14:textId="77777777" w:rsidR="00F71F67" w:rsidRDefault="00F71F67" w:rsidP="005305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</w:tcPr>
          <w:p w14:paraId="2DFE565E" w14:textId="77777777" w:rsidR="00F71F67" w:rsidRDefault="00F71F67" w:rsidP="005305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1F67" w14:paraId="1B2B2924" w14:textId="77777777" w:rsidTr="00F71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C12FDB4" w14:textId="621652F0" w:rsidR="00F71F67" w:rsidRDefault="00F71F67" w:rsidP="0053050D">
            <w:r>
              <w:t>Name of referred party</w:t>
            </w:r>
          </w:p>
        </w:tc>
        <w:tc>
          <w:tcPr>
            <w:tcW w:w="6173" w:type="dxa"/>
            <w:gridSpan w:val="2"/>
          </w:tcPr>
          <w:p w14:paraId="7F9BE849" w14:textId="77777777" w:rsidR="00F71F67" w:rsidRDefault="00F71F67" w:rsidP="005305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1F67" w14:paraId="7C4FCF1A" w14:textId="77777777" w:rsidTr="00F71F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1D5FDDA" w14:textId="77777777" w:rsidR="00F71F67" w:rsidRDefault="00F71F67" w:rsidP="0053050D">
            <w:pPr>
              <w:rPr>
                <w:bCs w:val="0"/>
              </w:rPr>
            </w:pPr>
            <w:r>
              <w:t>Address</w:t>
            </w:r>
          </w:p>
          <w:p w14:paraId="697881BD" w14:textId="77777777" w:rsidR="00F71F67" w:rsidRDefault="00F71F67" w:rsidP="0053050D">
            <w:pPr>
              <w:rPr>
                <w:bCs w:val="0"/>
              </w:rPr>
            </w:pPr>
          </w:p>
          <w:p w14:paraId="4F161EEE" w14:textId="77777777" w:rsidR="00F71F67" w:rsidRDefault="00F71F67" w:rsidP="0053050D"/>
        </w:tc>
        <w:tc>
          <w:tcPr>
            <w:tcW w:w="6173" w:type="dxa"/>
            <w:gridSpan w:val="2"/>
          </w:tcPr>
          <w:p w14:paraId="1EAD6030" w14:textId="77777777" w:rsidR="00F71F67" w:rsidRDefault="00F71F67" w:rsidP="005305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71F67" w14:paraId="1B013F7E" w14:textId="77777777" w:rsidTr="00F71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CC90518" w14:textId="77777777" w:rsidR="00F71F67" w:rsidRDefault="00F71F67" w:rsidP="0053050D">
            <w:r>
              <w:t>Email address</w:t>
            </w:r>
          </w:p>
        </w:tc>
        <w:tc>
          <w:tcPr>
            <w:tcW w:w="6173" w:type="dxa"/>
            <w:gridSpan w:val="2"/>
          </w:tcPr>
          <w:p w14:paraId="66D52BE1" w14:textId="77777777" w:rsidR="00F71F67" w:rsidRDefault="00F71F67" w:rsidP="005305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1F67" w14:paraId="557526D7" w14:textId="77777777" w:rsidTr="00F71F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9ED75B4" w14:textId="77777777" w:rsidR="00F71F67" w:rsidRDefault="00F71F67" w:rsidP="0053050D">
            <w:r>
              <w:t>Telephone number</w:t>
            </w:r>
          </w:p>
        </w:tc>
        <w:tc>
          <w:tcPr>
            <w:tcW w:w="6173" w:type="dxa"/>
            <w:gridSpan w:val="2"/>
          </w:tcPr>
          <w:p w14:paraId="45C94552" w14:textId="77777777" w:rsidR="00F71F67" w:rsidRDefault="00F71F67" w:rsidP="005305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71F67" w14:paraId="206E6570" w14:textId="77777777" w:rsidTr="00F71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A5FEDF6" w14:textId="77777777" w:rsidR="00F71F67" w:rsidRDefault="00F71F67" w:rsidP="0053050D">
            <w:r>
              <w:t>Is this contact information confidential?   (Y/N)</w:t>
            </w:r>
          </w:p>
        </w:tc>
        <w:tc>
          <w:tcPr>
            <w:tcW w:w="6173" w:type="dxa"/>
            <w:gridSpan w:val="2"/>
          </w:tcPr>
          <w:p w14:paraId="1D38A068" w14:textId="77777777" w:rsidR="00F71F67" w:rsidRDefault="00F71F67" w:rsidP="005305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7BADF3E" w14:textId="05F5C194" w:rsidR="00F71F67" w:rsidRDefault="00F71F67" w:rsidP="00F71F67"/>
    <w:p w14:paraId="400FF673" w14:textId="77777777" w:rsidR="00F71F67" w:rsidRDefault="00F71F67">
      <w:pPr>
        <w:spacing w:before="0" w:after="0" w:line="240" w:lineRule="auto"/>
      </w:pPr>
      <w:r>
        <w:br w:type="page"/>
      </w:r>
    </w:p>
    <w:p w14:paraId="3100C797" w14:textId="77777777" w:rsidR="00F71F67" w:rsidRDefault="00F71F67" w:rsidP="00F71F67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539"/>
        <w:gridCol w:w="3030"/>
        <w:gridCol w:w="3285"/>
      </w:tblGrid>
      <w:tr w:rsidR="00F71F67" w14:paraId="22FEF973" w14:textId="77777777" w:rsidTr="00F71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7132DA9" w14:textId="2B7B43A1" w:rsidR="00F71F67" w:rsidRDefault="00F71F67" w:rsidP="0053050D">
            <w:r>
              <w:t>Other party:</w:t>
            </w:r>
          </w:p>
        </w:tc>
        <w:tc>
          <w:tcPr>
            <w:tcW w:w="3030" w:type="dxa"/>
          </w:tcPr>
          <w:p w14:paraId="55CB6198" w14:textId="77777777" w:rsidR="00F71F67" w:rsidRDefault="00F71F67" w:rsidP="005305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</w:tcPr>
          <w:p w14:paraId="766BDCB5" w14:textId="77777777" w:rsidR="00F71F67" w:rsidRDefault="00F71F67" w:rsidP="005305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1F67" w14:paraId="6ECD7D4D" w14:textId="77777777" w:rsidTr="00405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B4879F" w14:textId="2EEAB7A1" w:rsidR="00F71F67" w:rsidRDefault="00405B04" w:rsidP="0053050D">
            <w:r>
              <w:t>Name of other party</w:t>
            </w:r>
          </w:p>
        </w:tc>
        <w:tc>
          <w:tcPr>
            <w:tcW w:w="6315" w:type="dxa"/>
            <w:gridSpan w:val="2"/>
          </w:tcPr>
          <w:p w14:paraId="6AC3A63E" w14:textId="77777777" w:rsidR="00F71F67" w:rsidRDefault="00F71F67" w:rsidP="005305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1F67" w14:paraId="01B5DD06" w14:textId="77777777" w:rsidTr="00F71F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C4CD893" w14:textId="336A05F1" w:rsidR="00F71F67" w:rsidRDefault="00405B04" w:rsidP="0053050D">
            <w:r>
              <w:t>Can we contact the other party? (Y/N)</w:t>
            </w:r>
          </w:p>
        </w:tc>
        <w:tc>
          <w:tcPr>
            <w:tcW w:w="6315" w:type="dxa"/>
            <w:gridSpan w:val="2"/>
          </w:tcPr>
          <w:p w14:paraId="0B1D64EF" w14:textId="77777777" w:rsidR="00F71F67" w:rsidRDefault="00F71F67" w:rsidP="005305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71F67" w14:paraId="1E84F393" w14:textId="77777777" w:rsidTr="00F71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8ECEB7F" w14:textId="77777777" w:rsidR="00F71F67" w:rsidRDefault="00F71F67" w:rsidP="0053050D">
            <w:pPr>
              <w:rPr>
                <w:bCs w:val="0"/>
              </w:rPr>
            </w:pPr>
            <w:r>
              <w:t>Address</w:t>
            </w:r>
          </w:p>
          <w:p w14:paraId="74134971" w14:textId="77777777" w:rsidR="00F71F67" w:rsidRDefault="00F71F67" w:rsidP="0053050D">
            <w:pPr>
              <w:rPr>
                <w:bCs w:val="0"/>
              </w:rPr>
            </w:pPr>
          </w:p>
          <w:p w14:paraId="22F570E2" w14:textId="77777777" w:rsidR="00F71F67" w:rsidRDefault="00F71F67" w:rsidP="0053050D"/>
        </w:tc>
        <w:tc>
          <w:tcPr>
            <w:tcW w:w="6315" w:type="dxa"/>
            <w:gridSpan w:val="2"/>
          </w:tcPr>
          <w:p w14:paraId="3CF85941" w14:textId="77777777" w:rsidR="00F71F67" w:rsidRDefault="00F71F67" w:rsidP="005305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1F67" w14:paraId="546E3D21" w14:textId="77777777" w:rsidTr="00F71F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D810386" w14:textId="77777777" w:rsidR="00F71F67" w:rsidRDefault="00F71F67" w:rsidP="0053050D">
            <w:r>
              <w:t>Email address</w:t>
            </w:r>
          </w:p>
        </w:tc>
        <w:tc>
          <w:tcPr>
            <w:tcW w:w="6315" w:type="dxa"/>
            <w:gridSpan w:val="2"/>
          </w:tcPr>
          <w:p w14:paraId="09712392" w14:textId="77777777" w:rsidR="00F71F67" w:rsidRDefault="00F71F67" w:rsidP="005305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71F67" w14:paraId="1BE3AE40" w14:textId="77777777" w:rsidTr="00F71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42BF175" w14:textId="77777777" w:rsidR="00F71F67" w:rsidRDefault="00F71F67" w:rsidP="0053050D">
            <w:r>
              <w:t>Telephone number</w:t>
            </w:r>
          </w:p>
        </w:tc>
        <w:tc>
          <w:tcPr>
            <w:tcW w:w="6315" w:type="dxa"/>
            <w:gridSpan w:val="2"/>
          </w:tcPr>
          <w:p w14:paraId="44DAE082" w14:textId="77777777" w:rsidR="00F71F67" w:rsidRDefault="00F71F67" w:rsidP="005305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1F67" w14:paraId="23F78A7C" w14:textId="77777777" w:rsidTr="00F71F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8A08A9F" w14:textId="77777777" w:rsidR="00F71F67" w:rsidRDefault="00F71F67" w:rsidP="0053050D">
            <w:r>
              <w:t>Are they aware of the referral? (Y/N)</w:t>
            </w:r>
          </w:p>
        </w:tc>
        <w:tc>
          <w:tcPr>
            <w:tcW w:w="6315" w:type="dxa"/>
            <w:gridSpan w:val="2"/>
          </w:tcPr>
          <w:p w14:paraId="11F2A02D" w14:textId="77777777" w:rsidR="00F71F67" w:rsidRDefault="00F71F67" w:rsidP="005305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6A8869FF" w14:textId="77777777" w:rsidR="00F71F67" w:rsidRDefault="00F71F67" w:rsidP="00F71F67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539"/>
        <w:gridCol w:w="6315"/>
      </w:tblGrid>
      <w:tr w:rsidR="00F71F67" w14:paraId="7B6BCECB" w14:textId="77777777" w:rsidTr="00F71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E574943" w14:textId="32DE4351" w:rsidR="00F71F67" w:rsidRDefault="00F71F67" w:rsidP="0053050D">
            <w:r>
              <w:t>Issue:</w:t>
            </w:r>
          </w:p>
        </w:tc>
        <w:tc>
          <w:tcPr>
            <w:tcW w:w="6315" w:type="dxa"/>
          </w:tcPr>
          <w:p w14:paraId="45A238DA" w14:textId="77777777" w:rsidR="00F71F67" w:rsidRDefault="00F71F67" w:rsidP="005305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1F67" w14:paraId="2BBF0E54" w14:textId="77777777" w:rsidTr="00F71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1E94C83" w14:textId="77777777" w:rsidR="00F71F67" w:rsidRDefault="00F71F67" w:rsidP="0053050D">
            <w:r>
              <w:t>Children (Y/N)</w:t>
            </w:r>
          </w:p>
        </w:tc>
        <w:tc>
          <w:tcPr>
            <w:tcW w:w="6315" w:type="dxa"/>
          </w:tcPr>
          <w:p w14:paraId="1E2926B7" w14:textId="77777777" w:rsidR="00F71F67" w:rsidRDefault="00F71F67" w:rsidP="005305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1F67" w14:paraId="0885A0FC" w14:textId="77777777" w:rsidTr="00F71F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B9569CE" w14:textId="77777777" w:rsidR="00F71F67" w:rsidRDefault="00F71F67" w:rsidP="0053050D">
            <w:r>
              <w:t>Finances (Y/N)</w:t>
            </w:r>
          </w:p>
        </w:tc>
        <w:tc>
          <w:tcPr>
            <w:tcW w:w="6315" w:type="dxa"/>
          </w:tcPr>
          <w:p w14:paraId="0E08F402" w14:textId="77777777" w:rsidR="00F71F67" w:rsidRDefault="00F71F67" w:rsidP="005305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097D9621" w14:textId="77777777" w:rsidR="00F71F67" w:rsidRDefault="00F71F67" w:rsidP="00F71F67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539"/>
        <w:gridCol w:w="6315"/>
      </w:tblGrid>
      <w:tr w:rsidR="00F71F67" w14:paraId="3DFC1C49" w14:textId="77777777" w:rsidTr="00F71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1F51468" w14:textId="13C94D60" w:rsidR="00F71F67" w:rsidRDefault="00F71F67" w:rsidP="0053050D">
            <w:r>
              <w:t>Other:</w:t>
            </w:r>
          </w:p>
        </w:tc>
        <w:tc>
          <w:tcPr>
            <w:tcW w:w="6315" w:type="dxa"/>
          </w:tcPr>
          <w:p w14:paraId="221C97E6" w14:textId="77777777" w:rsidR="00F71F67" w:rsidRDefault="00F71F67" w:rsidP="005305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1F67" w14:paraId="1CF0A5FB" w14:textId="77777777" w:rsidTr="00F71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BD5EC2C" w14:textId="77777777" w:rsidR="00F71F67" w:rsidRDefault="00F71F67" w:rsidP="0053050D">
            <w:r>
              <w:t>Where did you hear about our service?</w:t>
            </w:r>
          </w:p>
        </w:tc>
        <w:tc>
          <w:tcPr>
            <w:tcW w:w="6315" w:type="dxa"/>
          </w:tcPr>
          <w:p w14:paraId="28D20AAF" w14:textId="77777777" w:rsidR="00F71F67" w:rsidRDefault="00F71F67" w:rsidP="005305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71C4FD2" w14:textId="77777777" w:rsidR="00F71F67" w:rsidRDefault="00F71F67" w:rsidP="00F71F67"/>
    <w:p w14:paraId="1301BA21" w14:textId="77777777" w:rsidR="00407D16" w:rsidRPr="00B01974" w:rsidRDefault="00D26072" w:rsidP="00A434D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F3ED923" wp14:editId="691CE503">
                <wp:simplePos x="0" y="0"/>
                <wp:positionH relativeFrom="column">
                  <wp:posOffset>5624</wp:posOffset>
                </wp:positionH>
                <wp:positionV relativeFrom="page">
                  <wp:posOffset>9264650</wp:posOffset>
                </wp:positionV>
                <wp:extent cx="6263640" cy="415925"/>
                <wp:effectExtent l="0" t="0" r="22860" b="3175"/>
                <wp:wrapNone/>
                <wp:docPr id="120719177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415925"/>
                          <a:chOff x="0" y="0"/>
                          <a:chExt cx="6263640" cy="416460"/>
                        </a:xfrm>
                      </wpg:grpSpPr>
                      <wps:wsp>
                        <wps:cNvPr id="188" name="Text Box 1"/>
                        <wps:cNvSpPr txBox="1"/>
                        <wps:spPr>
                          <a:xfrm>
                            <a:off x="0" y="144856"/>
                            <a:ext cx="3956364" cy="271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43CCFF" w14:textId="77777777" w:rsidR="00D26072" w:rsidRPr="007769B9" w:rsidRDefault="00D26072" w:rsidP="00D26072">
                              <w:pPr>
                                <w:spacing w:before="0" w:after="0" w:line="240" w:lineRule="auto"/>
                                <w:rPr>
                                  <w:rFonts w:asciiTheme="majorHAnsi" w:hAnsiTheme="majorHAnsi"/>
                                  <w:color w:val="6335C8" w:themeColor="background2"/>
                                  <w:sz w:val="28"/>
                                  <w:szCs w:val="28"/>
                                </w:rPr>
                              </w:pPr>
                              <w:r w:rsidRPr="00D26072">
                                <w:rPr>
                                  <w:rFonts w:asciiTheme="majorHAnsi" w:hAnsiTheme="majorHAnsi"/>
                                  <w:color w:val="A0CC2E" w:themeColor="accent2"/>
                                  <w:sz w:val="28"/>
                                  <w:szCs w:val="28"/>
                                </w:rPr>
                                <w:t xml:space="preserve">Contact us:   </w:t>
                              </w:r>
                              <w:r w:rsidRPr="00437FCD">
                                <w:t>0800 111 4336</w:t>
                              </w:r>
                              <w:r>
                                <w:t xml:space="preserve">     </w:t>
                              </w:r>
                              <w:hyperlink r:id="rId14" w:history="1">
                                <w:r w:rsidRPr="00215FEC">
                                  <w:rPr>
                                    <w:rStyle w:val="Hyperlink"/>
                                    <w:szCs w:val="20"/>
                                  </w:rPr>
                                  <w:t>stoneking.co.uk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624908" name="Straight Connector 1"/>
                        <wps:cNvCnPr/>
                        <wps:spPr>
                          <a:xfrm>
                            <a:off x="0" y="0"/>
                            <a:ext cx="62636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ED923" id="Group 2" o:spid="_x0000_s1026" style="position:absolute;margin-left:.45pt;margin-top:729.5pt;width:493.2pt;height:32.75pt;z-index:-251657216;mso-position-vertical-relative:page" coordsize="62636,4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1448;width:39563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" filled="f" stroked="f" strokeweight=".5pt">
                  <v:textbox inset="1mm,0,1mm,0">
                    <w:txbxContent>
                      <w:p w14:paraId="4B43CCFF" w14:textId="77777777" w:rsidR="00D26072" w:rsidRPr="007769B9" w:rsidRDefault="00D26072" w:rsidP="00D26072">
                        <w:pPr>
                          <w:spacing w:before="0" w:after="0" w:line="240" w:lineRule="auto"/>
                          <w:rPr>
                            <w:rFonts w:asciiTheme="majorHAnsi" w:hAnsiTheme="majorHAnsi"/>
                            <w:color w:val="6335C8" w:themeColor="background2"/>
                            <w:sz w:val="28"/>
                            <w:szCs w:val="28"/>
                          </w:rPr>
                        </w:pPr>
                        <w:r w:rsidRPr="00D26072">
                          <w:rPr>
                            <w:rFonts w:asciiTheme="majorHAnsi" w:hAnsiTheme="majorHAnsi"/>
                            <w:color w:val="A0CC2E" w:themeColor="accent2"/>
                            <w:sz w:val="28"/>
                            <w:szCs w:val="28"/>
                          </w:rPr>
                          <w:t xml:space="preserve">Contact us:   </w:t>
                        </w:r>
                        <w:r w:rsidRPr="00437FCD">
                          <w:t>0800 111 4336</w:t>
                        </w:r>
                        <w:r>
                          <w:t xml:space="preserve">     </w:t>
                        </w:r>
                        <w:hyperlink r:id="rId15" w:history="1">
                          <w:r w:rsidRPr="00215FEC">
                            <w:rPr>
                              <w:rStyle w:val="Hyperlink"/>
                              <w:szCs w:val="20"/>
                            </w:rPr>
                            <w:t>stoneking.co.uk</w:t>
                          </w:r>
                        </w:hyperlink>
                      </w:p>
                    </w:txbxContent>
                  </v:textbox>
                </v:shape>
                <v:line id="Straight Connector 1" o:spid="_x0000_s1028" style="position:absolute;visibility:visible;mso-wrap-style:square" from="0,0" to="626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" strokecolor="#a0cc2e [3205]"/>
                <w10:wrap anchory="page"/>
              </v:group>
            </w:pict>
          </mc:Fallback>
        </mc:AlternateContent>
      </w:r>
    </w:p>
    <w:sectPr w:rsidR="00407D16" w:rsidRPr="00B01974" w:rsidSect="00F71F67">
      <w:headerReference w:type="default" r:id="rId16"/>
      <w:footerReference w:type="even" r:id="rId17"/>
      <w:footerReference w:type="default" r:id="rId18"/>
      <w:footerReference w:type="first" r:id="rId19"/>
      <w:pgSz w:w="11906" w:h="16838"/>
      <w:pgMar w:top="1418" w:right="102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4B0A4" w14:textId="77777777" w:rsidR="00F71F67" w:rsidRDefault="00F71F67" w:rsidP="00A434D7">
      <w:r>
        <w:separator/>
      </w:r>
    </w:p>
    <w:p w14:paraId="2B996416" w14:textId="77777777" w:rsidR="00F71F67" w:rsidRDefault="00F71F67" w:rsidP="00A434D7"/>
  </w:endnote>
  <w:endnote w:type="continuationSeparator" w:id="0">
    <w:p w14:paraId="6B86B527" w14:textId="77777777" w:rsidR="00F71F67" w:rsidRDefault="00F71F67" w:rsidP="00A434D7">
      <w:r>
        <w:continuationSeparator/>
      </w:r>
    </w:p>
    <w:p w14:paraId="29E088BD" w14:textId="77777777" w:rsidR="00F71F67" w:rsidRDefault="00F71F67" w:rsidP="00A434D7"/>
  </w:endnote>
  <w:endnote w:type="continuationNotice" w:id="1">
    <w:p w14:paraId="303C279C" w14:textId="77777777" w:rsidR="00F71F67" w:rsidRDefault="00F71F67" w:rsidP="00A434D7"/>
    <w:p w14:paraId="0EC84F56" w14:textId="77777777" w:rsidR="00F71F67" w:rsidRDefault="00F71F67" w:rsidP="00A434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">
    <w:altName w:val="Times New Roman"/>
    <w:charset w:val="00"/>
    <w:family w:val="roman"/>
    <w:pitch w:val="variable"/>
    <w:sig w:usb0="80000067" w:usb1="02000000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007463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3AC6FA" w14:textId="77777777" w:rsidR="009311AE" w:rsidRDefault="009311AE" w:rsidP="00A434D7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F03452" w14:textId="77777777" w:rsidR="009311AE" w:rsidRDefault="009311AE" w:rsidP="00A434D7">
    <w:pPr>
      <w:pStyle w:val="Footer"/>
    </w:pPr>
  </w:p>
  <w:p w14:paraId="5A13FCE9" w14:textId="77777777" w:rsidR="007E0AA2" w:rsidRDefault="007E0AA2" w:rsidP="00A434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396616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FA40EC" w14:textId="77777777" w:rsidR="009311AE" w:rsidRDefault="009311AE" w:rsidP="00A434D7">
        <w:pPr>
          <w:pStyle w:val="Footer"/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C995CC0" w14:textId="77777777" w:rsidR="009311AE" w:rsidRDefault="009311AE" w:rsidP="00A434D7">
    <w:pPr>
      <w:pStyle w:val="Footer"/>
    </w:pPr>
  </w:p>
  <w:p w14:paraId="6288025F" w14:textId="77777777" w:rsidR="007E0AA2" w:rsidRDefault="007E0AA2" w:rsidP="00A434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115269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0840E2" w14:textId="77777777" w:rsidR="00021801" w:rsidRDefault="00021801" w:rsidP="00A434D7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17ADE49D" w14:textId="77777777" w:rsidR="00021801" w:rsidRDefault="00021801" w:rsidP="00A434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3BFD5" w14:textId="77777777" w:rsidR="00F71F67" w:rsidRDefault="00F71F67" w:rsidP="00A434D7">
      <w:r>
        <w:separator/>
      </w:r>
    </w:p>
    <w:p w14:paraId="79631841" w14:textId="77777777" w:rsidR="00F71F67" w:rsidRDefault="00F71F67" w:rsidP="00A434D7"/>
  </w:footnote>
  <w:footnote w:type="continuationSeparator" w:id="0">
    <w:p w14:paraId="32925E35" w14:textId="77777777" w:rsidR="00F71F67" w:rsidRDefault="00F71F67" w:rsidP="00A434D7">
      <w:r>
        <w:continuationSeparator/>
      </w:r>
    </w:p>
    <w:p w14:paraId="3434E960" w14:textId="77777777" w:rsidR="00F71F67" w:rsidRDefault="00F71F67" w:rsidP="00A434D7"/>
  </w:footnote>
  <w:footnote w:type="continuationNotice" w:id="1">
    <w:p w14:paraId="63F7F5FA" w14:textId="77777777" w:rsidR="00F71F67" w:rsidRDefault="00F71F67" w:rsidP="00A434D7"/>
    <w:p w14:paraId="3AA46C56" w14:textId="77777777" w:rsidR="00F71F67" w:rsidRDefault="00F71F67" w:rsidP="00A434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08818" w14:textId="77777777" w:rsidR="003912BF" w:rsidRDefault="003912BF" w:rsidP="00A434D7">
    <w:pPr>
      <w:pStyle w:val="Header"/>
    </w:pPr>
    <w:r w:rsidRPr="00FA52CD">
      <w:rPr>
        <w:noProof/>
      </w:rPr>
      <w:drawing>
        <wp:anchor distT="0" distB="0" distL="114300" distR="114300" simplePos="0" relativeHeight="251658240" behindDoc="1" locked="0" layoutInCell="1" allowOverlap="1" wp14:anchorId="0B0186FF" wp14:editId="54A4A466">
          <wp:simplePos x="0" y="0"/>
          <wp:positionH relativeFrom="column">
            <wp:posOffset>5982335</wp:posOffset>
          </wp:positionH>
          <wp:positionV relativeFrom="paragraph">
            <wp:posOffset>-56126</wp:posOffset>
          </wp:positionV>
          <wp:extent cx="285796" cy="205896"/>
          <wp:effectExtent l="0" t="0" r="0" b="0"/>
          <wp:wrapNone/>
          <wp:docPr id="1944092216" name="Graphic 1944092216">
            <a:extLst xmlns:a="http://schemas.openxmlformats.org/drawingml/2006/main">
              <a:ext uri="{FF2B5EF4-FFF2-40B4-BE49-F238E27FC236}">
                <a16:creationId xmlns:a16="http://schemas.microsoft.com/office/drawing/2014/main" id="{C12BDA4A-7AD0-9990-0F29-065DA4A6FE7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phic 15">
                    <a:extLst>
                      <a:ext uri="{FF2B5EF4-FFF2-40B4-BE49-F238E27FC236}">
                        <a16:creationId xmlns:a16="http://schemas.microsoft.com/office/drawing/2014/main" id="{C12BDA4A-7AD0-9990-0F29-065DA4A6FE7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96" cy="205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21D324" w14:textId="77777777" w:rsidR="007E0AA2" w:rsidRDefault="007E0AA2" w:rsidP="00A434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461EB"/>
    <w:multiLevelType w:val="multilevel"/>
    <w:tmpl w:val="2CB68CB4"/>
    <w:styleLink w:val="CurrentList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A6AFF"/>
    <w:multiLevelType w:val="multilevel"/>
    <w:tmpl w:val="99980ABA"/>
    <w:styleLink w:val="CurrentList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6397B"/>
    <w:multiLevelType w:val="hybridMultilevel"/>
    <w:tmpl w:val="A1A4B8D8"/>
    <w:lvl w:ilvl="0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72AE1"/>
    <w:multiLevelType w:val="hybridMultilevel"/>
    <w:tmpl w:val="ADA068A8"/>
    <w:lvl w:ilvl="0" w:tplc="90081D86">
      <w:start w:val="1"/>
      <w:numFmt w:val="bullet"/>
      <w:pStyle w:val="3SKBullets"/>
      <w:lvlText w:val=""/>
      <w:lvlJc w:val="left"/>
      <w:pPr>
        <w:ind w:left="720" w:hanging="360"/>
      </w:pPr>
      <w:rPr>
        <w:rFonts w:ascii="Symbol" w:hAnsi="Symbol" w:hint="default"/>
        <w:color w:val="2A367E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C63FB8"/>
    <w:multiLevelType w:val="hybridMultilevel"/>
    <w:tmpl w:val="A57290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418CF"/>
    <w:multiLevelType w:val="hybridMultilevel"/>
    <w:tmpl w:val="1DBAB59C"/>
    <w:lvl w:ilvl="0" w:tplc="24D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CC2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5334F"/>
    <w:multiLevelType w:val="hybridMultilevel"/>
    <w:tmpl w:val="2062BFEC"/>
    <w:lvl w:ilvl="0" w:tplc="C40A3674">
      <w:start w:val="1"/>
      <w:numFmt w:val="bullet"/>
      <w:pStyle w:val="Bullet5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2F47304"/>
    <w:multiLevelType w:val="hybridMultilevel"/>
    <w:tmpl w:val="BFB4EC84"/>
    <w:lvl w:ilvl="0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34194FB1"/>
    <w:multiLevelType w:val="hybridMultilevel"/>
    <w:tmpl w:val="F60E2C70"/>
    <w:lvl w:ilvl="0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FFFFFFFF">
      <w:start w:val="4"/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E736C"/>
    <w:multiLevelType w:val="hybridMultilevel"/>
    <w:tmpl w:val="083EADE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416D9"/>
    <w:multiLevelType w:val="hybridMultilevel"/>
    <w:tmpl w:val="565C7F8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E112E"/>
    <w:multiLevelType w:val="hybridMultilevel"/>
    <w:tmpl w:val="7882A0F6"/>
    <w:lvl w:ilvl="0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136EC"/>
    <w:multiLevelType w:val="multilevel"/>
    <w:tmpl w:val="C3F2A870"/>
    <w:styleLink w:val="CurrentList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321DF"/>
    <w:multiLevelType w:val="hybridMultilevel"/>
    <w:tmpl w:val="8202F6E8"/>
    <w:lvl w:ilvl="0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435E1FC3"/>
    <w:multiLevelType w:val="hybridMultilevel"/>
    <w:tmpl w:val="8842EB76"/>
    <w:lvl w:ilvl="0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968FC"/>
    <w:multiLevelType w:val="hybridMultilevel"/>
    <w:tmpl w:val="BC907C14"/>
    <w:lvl w:ilvl="0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A022D65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FF025D"/>
    <w:multiLevelType w:val="hybridMultilevel"/>
    <w:tmpl w:val="0B8424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66B3"/>
    <w:multiLevelType w:val="hybridMultilevel"/>
    <w:tmpl w:val="DA6E5B28"/>
    <w:lvl w:ilvl="0" w:tplc="F29AA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86EC" w:themeColor="accent1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6871C1"/>
    <w:multiLevelType w:val="hybridMultilevel"/>
    <w:tmpl w:val="14682788"/>
    <w:lvl w:ilvl="0" w:tplc="4DDC8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790213"/>
    <w:multiLevelType w:val="hybridMultilevel"/>
    <w:tmpl w:val="FC969276"/>
    <w:lvl w:ilvl="0" w:tplc="574EAF94">
      <w:start w:val="1"/>
      <w:numFmt w:val="decimal"/>
      <w:pStyle w:val="Heading3"/>
      <w:lvlText w:val="%1."/>
      <w:lvlJc w:val="left"/>
      <w:pPr>
        <w:ind w:left="340" w:hanging="34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082018"/>
    <w:multiLevelType w:val="multilevel"/>
    <w:tmpl w:val="6C8490CC"/>
    <w:styleLink w:val="CurrentList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2438C"/>
    <w:multiLevelType w:val="hybridMultilevel"/>
    <w:tmpl w:val="09FA1E46"/>
    <w:lvl w:ilvl="0" w:tplc="24D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CC2E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A6AA5"/>
    <w:multiLevelType w:val="multilevel"/>
    <w:tmpl w:val="2AE269B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471731">
    <w:abstractNumId w:val="18"/>
  </w:num>
  <w:num w:numId="2" w16cid:durableId="2101947466">
    <w:abstractNumId w:val="22"/>
  </w:num>
  <w:num w:numId="3" w16cid:durableId="1372266219">
    <w:abstractNumId w:val="19"/>
  </w:num>
  <w:num w:numId="4" w16cid:durableId="2047900939">
    <w:abstractNumId w:val="1"/>
  </w:num>
  <w:num w:numId="5" w16cid:durableId="1077437505">
    <w:abstractNumId w:val="0"/>
  </w:num>
  <w:num w:numId="6" w16cid:durableId="1173909647">
    <w:abstractNumId w:val="12"/>
  </w:num>
  <w:num w:numId="7" w16cid:durableId="1942713638">
    <w:abstractNumId w:val="20"/>
  </w:num>
  <w:num w:numId="8" w16cid:durableId="28798229">
    <w:abstractNumId w:val="8"/>
  </w:num>
  <w:num w:numId="9" w16cid:durableId="753668658">
    <w:abstractNumId w:val="10"/>
  </w:num>
  <w:num w:numId="10" w16cid:durableId="1357080590">
    <w:abstractNumId w:val="11"/>
  </w:num>
  <w:num w:numId="11" w16cid:durableId="676033822">
    <w:abstractNumId w:val="14"/>
  </w:num>
  <w:num w:numId="12" w16cid:durableId="2064669932">
    <w:abstractNumId w:val="6"/>
  </w:num>
  <w:num w:numId="13" w16cid:durableId="742023569">
    <w:abstractNumId w:val="15"/>
  </w:num>
  <w:num w:numId="14" w16cid:durableId="649288294">
    <w:abstractNumId w:val="13"/>
  </w:num>
  <w:num w:numId="15" w16cid:durableId="971178925">
    <w:abstractNumId w:val="2"/>
  </w:num>
  <w:num w:numId="16" w16cid:durableId="1569804124">
    <w:abstractNumId w:val="3"/>
  </w:num>
  <w:num w:numId="17" w16cid:durableId="660429585">
    <w:abstractNumId w:val="17"/>
  </w:num>
  <w:num w:numId="18" w16cid:durableId="1061246317">
    <w:abstractNumId w:val="9"/>
  </w:num>
  <w:num w:numId="19" w16cid:durableId="536357796">
    <w:abstractNumId w:val="7"/>
  </w:num>
  <w:num w:numId="20" w16cid:durableId="1472795805">
    <w:abstractNumId w:val="16"/>
  </w:num>
  <w:num w:numId="21" w16cid:durableId="903024068">
    <w:abstractNumId w:val="4"/>
  </w:num>
  <w:num w:numId="22" w16cid:durableId="325282527">
    <w:abstractNumId w:val="5"/>
  </w:num>
  <w:num w:numId="23" w16cid:durableId="1677659092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F67"/>
    <w:rsid w:val="0000316C"/>
    <w:rsid w:val="00010E64"/>
    <w:rsid w:val="00016387"/>
    <w:rsid w:val="00017C77"/>
    <w:rsid w:val="00021801"/>
    <w:rsid w:val="00035739"/>
    <w:rsid w:val="00046704"/>
    <w:rsid w:val="00046CA5"/>
    <w:rsid w:val="0005231B"/>
    <w:rsid w:val="000579D9"/>
    <w:rsid w:val="00070C6F"/>
    <w:rsid w:val="000758B2"/>
    <w:rsid w:val="00080CCC"/>
    <w:rsid w:val="00084F81"/>
    <w:rsid w:val="00087449"/>
    <w:rsid w:val="0009008D"/>
    <w:rsid w:val="000A0D4A"/>
    <w:rsid w:val="000A1B93"/>
    <w:rsid w:val="000A29BB"/>
    <w:rsid w:val="000A466F"/>
    <w:rsid w:val="000B1950"/>
    <w:rsid w:val="000B6E5F"/>
    <w:rsid w:val="000C1290"/>
    <w:rsid w:val="000C7878"/>
    <w:rsid w:val="000C7A1B"/>
    <w:rsid w:val="000D1ED8"/>
    <w:rsid w:val="000D4C1C"/>
    <w:rsid w:val="000D5A0D"/>
    <w:rsid w:val="000D778E"/>
    <w:rsid w:val="000D7D6D"/>
    <w:rsid w:val="000E06D0"/>
    <w:rsid w:val="000E299D"/>
    <w:rsid w:val="000E51D5"/>
    <w:rsid w:val="000F67A9"/>
    <w:rsid w:val="001039D8"/>
    <w:rsid w:val="001128F7"/>
    <w:rsid w:val="001139B3"/>
    <w:rsid w:val="00114082"/>
    <w:rsid w:val="00122549"/>
    <w:rsid w:val="00122E3B"/>
    <w:rsid w:val="00124B83"/>
    <w:rsid w:val="00125207"/>
    <w:rsid w:val="0012619F"/>
    <w:rsid w:val="00154FAC"/>
    <w:rsid w:val="001601F0"/>
    <w:rsid w:val="00161743"/>
    <w:rsid w:val="001650CD"/>
    <w:rsid w:val="0017527E"/>
    <w:rsid w:val="00182A18"/>
    <w:rsid w:val="00183EC4"/>
    <w:rsid w:val="00186C44"/>
    <w:rsid w:val="00190327"/>
    <w:rsid w:val="001922C3"/>
    <w:rsid w:val="0019241F"/>
    <w:rsid w:val="001955CF"/>
    <w:rsid w:val="00197B54"/>
    <w:rsid w:val="001A20D2"/>
    <w:rsid w:val="001A5125"/>
    <w:rsid w:val="001B4222"/>
    <w:rsid w:val="001B527D"/>
    <w:rsid w:val="001B7859"/>
    <w:rsid w:val="001B7FEE"/>
    <w:rsid w:val="001C1006"/>
    <w:rsid w:val="001C4836"/>
    <w:rsid w:val="001D10AF"/>
    <w:rsid w:val="001D5BF3"/>
    <w:rsid w:val="001D7997"/>
    <w:rsid w:val="001E45FE"/>
    <w:rsid w:val="001E65A7"/>
    <w:rsid w:val="001F2B16"/>
    <w:rsid w:val="001F30BF"/>
    <w:rsid w:val="001F6AAC"/>
    <w:rsid w:val="001F78FB"/>
    <w:rsid w:val="00204B3B"/>
    <w:rsid w:val="00211B27"/>
    <w:rsid w:val="00212C43"/>
    <w:rsid w:val="00215FEC"/>
    <w:rsid w:val="00220D64"/>
    <w:rsid w:val="0022138D"/>
    <w:rsid w:val="00233C42"/>
    <w:rsid w:val="00234925"/>
    <w:rsid w:val="0024196F"/>
    <w:rsid w:val="00243F3B"/>
    <w:rsid w:val="002447A7"/>
    <w:rsid w:val="00250DFA"/>
    <w:rsid w:val="002542D8"/>
    <w:rsid w:val="00255644"/>
    <w:rsid w:val="0025696B"/>
    <w:rsid w:val="0026399E"/>
    <w:rsid w:val="0026768E"/>
    <w:rsid w:val="00271773"/>
    <w:rsid w:val="0027194A"/>
    <w:rsid w:val="00280BC1"/>
    <w:rsid w:val="00281741"/>
    <w:rsid w:val="002935DF"/>
    <w:rsid w:val="002A097C"/>
    <w:rsid w:val="002C2161"/>
    <w:rsid w:val="002C541B"/>
    <w:rsid w:val="002E5940"/>
    <w:rsid w:val="002F55F8"/>
    <w:rsid w:val="003117FF"/>
    <w:rsid w:val="00337F46"/>
    <w:rsid w:val="00343B38"/>
    <w:rsid w:val="0035400D"/>
    <w:rsid w:val="003564BA"/>
    <w:rsid w:val="00366959"/>
    <w:rsid w:val="00374A97"/>
    <w:rsid w:val="00381A92"/>
    <w:rsid w:val="003911B7"/>
    <w:rsid w:val="003912BF"/>
    <w:rsid w:val="00397002"/>
    <w:rsid w:val="003A6D54"/>
    <w:rsid w:val="003B0C14"/>
    <w:rsid w:val="003C2805"/>
    <w:rsid w:val="003D0F83"/>
    <w:rsid w:val="003E446C"/>
    <w:rsid w:val="003E70AC"/>
    <w:rsid w:val="003E71B3"/>
    <w:rsid w:val="003F282E"/>
    <w:rsid w:val="003F6BF9"/>
    <w:rsid w:val="003F7441"/>
    <w:rsid w:val="003F7706"/>
    <w:rsid w:val="004022DD"/>
    <w:rsid w:val="00405B04"/>
    <w:rsid w:val="00407D16"/>
    <w:rsid w:val="004145F4"/>
    <w:rsid w:val="00437FCD"/>
    <w:rsid w:val="0044179E"/>
    <w:rsid w:val="00442C5C"/>
    <w:rsid w:val="004527FC"/>
    <w:rsid w:val="00455684"/>
    <w:rsid w:val="00455DC7"/>
    <w:rsid w:val="004621B4"/>
    <w:rsid w:val="004644D0"/>
    <w:rsid w:val="00474422"/>
    <w:rsid w:val="00486383"/>
    <w:rsid w:val="0048758E"/>
    <w:rsid w:val="00491AE4"/>
    <w:rsid w:val="004953B3"/>
    <w:rsid w:val="004A3536"/>
    <w:rsid w:val="004A4429"/>
    <w:rsid w:val="004A48DB"/>
    <w:rsid w:val="004A577D"/>
    <w:rsid w:val="004B28C7"/>
    <w:rsid w:val="004D2088"/>
    <w:rsid w:val="004D251D"/>
    <w:rsid w:val="004D6840"/>
    <w:rsid w:val="004E244C"/>
    <w:rsid w:val="004F286D"/>
    <w:rsid w:val="004F6613"/>
    <w:rsid w:val="00511914"/>
    <w:rsid w:val="00512B46"/>
    <w:rsid w:val="005402AE"/>
    <w:rsid w:val="00544075"/>
    <w:rsid w:val="00545151"/>
    <w:rsid w:val="0055320F"/>
    <w:rsid w:val="00557217"/>
    <w:rsid w:val="00561510"/>
    <w:rsid w:val="005724F1"/>
    <w:rsid w:val="0057664B"/>
    <w:rsid w:val="00581DE8"/>
    <w:rsid w:val="00590F19"/>
    <w:rsid w:val="005A08BE"/>
    <w:rsid w:val="005B059F"/>
    <w:rsid w:val="005B32CD"/>
    <w:rsid w:val="005C73A5"/>
    <w:rsid w:val="005D3579"/>
    <w:rsid w:val="005E1D43"/>
    <w:rsid w:val="005E5C4C"/>
    <w:rsid w:val="005F5098"/>
    <w:rsid w:val="00604B99"/>
    <w:rsid w:val="0061537C"/>
    <w:rsid w:val="006161A8"/>
    <w:rsid w:val="006173AE"/>
    <w:rsid w:val="00620B11"/>
    <w:rsid w:val="006358AD"/>
    <w:rsid w:val="00644B20"/>
    <w:rsid w:val="00647814"/>
    <w:rsid w:val="00664B91"/>
    <w:rsid w:val="0067219B"/>
    <w:rsid w:val="00682A3C"/>
    <w:rsid w:val="006962A1"/>
    <w:rsid w:val="006A5617"/>
    <w:rsid w:val="006B1E65"/>
    <w:rsid w:val="006B24E4"/>
    <w:rsid w:val="006B7AEF"/>
    <w:rsid w:val="006C1EC6"/>
    <w:rsid w:val="006C325E"/>
    <w:rsid w:val="006D168B"/>
    <w:rsid w:val="006E3247"/>
    <w:rsid w:val="006E5894"/>
    <w:rsid w:val="006F4355"/>
    <w:rsid w:val="006F49CC"/>
    <w:rsid w:val="007065CF"/>
    <w:rsid w:val="00706956"/>
    <w:rsid w:val="00710DBF"/>
    <w:rsid w:val="00711DD9"/>
    <w:rsid w:val="00714A77"/>
    <w:rsid w:val="00720F36"/>
    <w:rsid w:val="00722097"/>
    <w:rsid w:val="007226D9"/>
    <w:rsid w:val="007239E1"/>
    <w:rsid w:val="00731B7C"/>
    <w:rsid w:val="00734315"/>
    <w:rsid w:val="00750C39"/>
    <w:rsid w:val="00751B82"/>
    <w:rsid w:val="00752A0A"/>
    <w:rsid w:val="00760203"/>
    <w:rsid w:val="0076164D"/>
    <w:rsid w:val="00781090"/>
    <w:rsid w:val="00792023"/>
    <w:rsid w:val="0079253B"/>
    <w:rsid w:val="00792E5B"/>
    <w:rsid w:val="007941E5"/>
    <w:rsid w:val="007A5494"/>
    <w:rsid w:val="007B3AAE"/>
    <w:rsid w:val="007B3C09"/>
    <w:rsid w:val="007B47B5"/>
    <w:rsid w:val="007B5F85"/>
    <w:rsid w:val="007C5184"/>
    <w:rsid w:val="007D3AA9"/>
    <w:rsid w:val="007E0AA2"/>
    <w:rsid w:val="007E4E9D"/>
    <w:rsid w:val="007E5001"/>
    <w:rsid w:val="007F00E9"/>
    <w:rsid w:val="008005AB"/>
    <w:rsid w:val="00804F15"/>
    <w:rsid w:val="00807F4B"/>
    <w:rsid w:val="00813E81"/>
    <w:rsid w:val="00815C98"/>
    <w:rsid w:val="0083662E"/>
    <w:rsid w:val="00844AC5"/>
    <w:rsid w:val="00845048"/>
    <w:rsid w:val="008453C1"/>
    <w:rsid w:val="00846196"/>
    <w:rsid w:val="008473BB"/>
    <w:rsid w:val="008508EA"/>
    <w:rsid w:val="00855865"/>
    <w:rsid w:val="00861310"/>
    <w:rsid w:val="0086429E"/>
    <w:rsid w:val="008712F5"/>
    <w:rsid w:val="00873A80"/>
    <w:rsid w:val="00873E01"/>
    <w:rsid w:val="008763F3"/>
    <w:rsid w:val="008869E7"/>
    <w:rsid w:val="00886A70"/>
    <w:rsid w:val="008946D4"/>
    <w:rsid w:val="008A1F25"/>
    <w:rsid w:val="008B2110"/>
    <w:rsid w:val="008B3DD4"/>
    <w:rsid w:val="008C2B64"/>
    <w:rsid w:val="008C51F7"/>
    <w:rsid w:val="008C6BCB"/>
    <w:rsid w:val="008D4312"/>
    <w:rsid w:val="008D7E7A"/>
    <w:rsid w:val="008E3FEC"/>
    <w:rsid w:val="008E6B03"/>
    <w:rsid w:val="008F4780"/>
    <w:rsid w:val="008F52D4"/>
    <w:rsid w:val="00907EB9"/>
    <w:rsid w:val="009138AB"/>
    <w:rsid w:val="00921F2D"/>
    <w:rsid w:val="00921FF4"/>
    <w:rsid w:val="00923205"/>
    <w:rsid w:val="00924374"/>
    <w:rsid w:val="00925643"/>
    <w:rsid w:val="0092686B"/>
    <w:rsid w:val="0092775C"/>
    <w:rsid w:val="009311AE"/>
    <w:rsid w:val="00933051"/>
    <w:rsid w:val="00943487"/>
    <w:rsid w:val="00963876"/>
    <w:rsid w:val="00964326"/>
    <w:rsid w:val="00977D06"/>
    <w:rsid w:val="00992833"/>
    <w:rsid w:val="009A09F9"/>
    <w:rsid w:val="009A10AF"/>
    <w:rsid w:val="009A3C92"/>
    <w:rsid w:val="009A49AF"/>
    <w:rsid w:val="009B7E31"/>
    <w:rsid w:val="009D6B67"/>
    <w:rsid w:val="009E50F7"/>
    <w:rsid w:val="009F3568"/>
    <w:rsid w:val="009F63CF"/>
    <w:rsid w:val="009F6920"/>
    <w:rsid w:val="00A02ABA"/>
    <w:rsid w:val="00A2163B"/>
    <w:rsid w:val="00A32344"/>
    <w:rsid w:val="00A35F2D"/>
    <w:rsid w:val="00A434D7"/>
    <w:rsid w:val="00A46118"/>
    <w:rsid w:val="00A46B4A"/>
    <w:rsid w:val="00A55139"/>
    <w:rsid w:val="00A6663F"/>
    <w:rsid w:val="00A76BA4"/>
    <w:rsid w:val="00A773C0"/>
    <w:rsid w:val="00A857C8"/>
    <w:rsid w:val="00A85AA6"/>
    <w:rsid w:val="00A86748"/>
    <w:rsid w:val="00A87083"/>
    <w:rsid w:val="00A954EC"/>
    <w:rsid w:val="00A959B3"/>
    <w:rsid w:val="00AA4CC0"/>
    <w:rsid w:val="00AA7525"/>
    <w:rsid w:val="00AB3E57"/>
    <w:rsid w:val="00AC4607"/>
    <w:rsid w:val="00AD29B0"/>
    <w:rsid w:val="00AD715A"/>
    <w:rsid w:val="00AE347F"/>
    <w:rsid w:val="00AE542D"/>
    <w:rsid w:val="00AE7F04"/>
    <w:rsid w:val="00AF25EC"/>
    <w:rsid w:val="00B01974"/>
    <w:rsid w:val="00B276E7"/>
    <w:rsid w:val="00B310E2"/>
    <w:rsid w:val="00B46CB8"/>
    <w:rsid w:val="00B47513"/>
    <w:rsid w:val="00B517FA"/>
    <w:rsid w:val="00B522AB"/>
    <w:rsid w:val="00B575AE"/>
    <w:rsid w:val="00B62472"/>
    <w:rsid w:val="00B81FB2"/>
    <w:rsid w:val="00B83E02"/>
    <w:rsid w:val="00B97F2C"/>
    <w:rsid w:val="00BA1E9F"/>
    <w:rsid w:val="00BA3BA5"/>
    <w:rsid w:val="00BB06CC"/>
    <w:rsid w:val="00BB2578"/>
    <w:rsid w:val="00BB3367"/>
    <w:rsid w:val="00BC32F4"/>
    <w:rsid w:val="00BD278B"/>
    <w:rsid w:val="00BD48B6"/>
    <w:rsid w:val="00BE049F"/>
    <w:rsid w:val="00BE5DC7"/>
    <w:rsid w:val="00BE5F3B"/>
    <w:rsid w:val="00BF50EE"/>
    <w:rsid w:val="00BF7F52"/>
    <w:rsid w:val="00C04638"/>
    <w:rsid w:val="00C046CC"/>
    <w:rsid w:val="00C1000E"/>
    <w:rsid w:val="00C20A93"/>
    <w:rsid w:val="00C23024"/>
    <w:rsid w:val="00C34342"/>
    <w:rsid w:val="00C46D01"/>
    <w:rsid w:val="00C54909"/>
    <w:rsid w:val="00C55259"/>
    <w:rsid w:val="00C61A7C"/>
    <w:rsid w:val="00C80F8A"/>
    <w:rsid w:val="00C85F20"/>
    <w:rsid w:val="00CA3E4A"/>
    <w:rsid w:val="00CA4F68"/>
    <w:rsid w:val="00CC0A2E"/>
    <w:rsid w:val="00CC116F"/>
    <w:rsid w:val="00CD06AB"/>
    <w:rsid w:val="00CE0870"/>
    <w:rsid w:val="00CE18C0"/>
    <w:rsid w:val="00CE20FA"/>
    <w:rsid w:val="00CF04C3"/>
    <w:rsid w:val="00CF326F"/>
    <w:rsid w:val="00D014B2"/>
    <w:rsid w:val="00D03633"/>
    <w:rsid w:val="00D0407B"/>
    <w:rsid w:val="00D040B7"/>
    <w:rsid w:val="00D11DC6"/>
    <w:rsid w:val="00D15CDC"/>
    <w:rsid w:val="00D15FA8"/>
    <w:rsid w:val="00D16AC8"/>
    <w:rsid w:val="00D20E85"/>
    <w:rsid w:val="00D242D0"/>
    <w:rsid w:val="00D26072"/>
    <w:rsid w:val="00D27A23"/>
    <w:rsid w:val="00D30C2B"/>
    <w:rsid w:val="00D360AB"/>
    <w:rsid w:val="00D41FA1"/>
    <w:rsid w:val="00D459AD"/>
    <w:rsid w:val="00D45E3B"/>
    <w:rsid w:val="00D46054"/>
    <w:rsid w:val="00D53DF9"/>
    <w:rsid w:val="00D55657"/>
    <w:rsid w:val="00D55DE4"/>
    <w:rsid w:val="00D56011"/>
    <w:rsid w:val="00D56797"/>
    <w:rsid w:val="00D62F79"/>
    <w:rsid w:val="00D64A96"/>
    <w:rsid w:val="00D65ACA"/>
    <w:rsid w:val="00D74869"/>
    <w:rsid w:val="00D74D1A"/>
    <w:rsid w:val="00D76565"/>
    <w:rsid w:val="00D76F2C"/>
    <w:rsid w:val="00D80FA5"/>
    <w:rsid w:val="00D817AD"/>
    <w:rsid w:val="00D91B9A"/>
    <w:rsid w:val="00DA4F69"/>
    <w:rsid w:val="00DB0FD2"/>
    <w:rsid w:val="00DB11CF"/>
    <w:rsid w:val="00DB1322"/>
    <w:rsid w:val="00DB719B"/>
    <w:rsid w:val="00DD5144"/>
    <w:rsid w:val="00DE2050"/>
    <w:rsid w:val="00DE22CD"/>
    <w:rsid w:val="00DE62D1"/>
    <w:rsid w:val="00DE776A"/>
    <w:rsid w:val="00DF78D9"/>
    <w:rsid w:val="00E05987"/>
    <w:rsid w:val="00E141FC"/>
    <w:rsid w:val="00E210CE"/>
    <w:rsid w:val="00E22A7A"/>
    <w:rsid w:val="00E252D4"/>
    <w:rsid w:val="00E25C97"/>
    <w:rsid w:val="00E43D3B"/>
    <w:rsid w:val="00E55B5B"/>
    <w:rsid w:val="00E67052"/>
    <w:rsid w:val="00E7396C"/>
    <w:rsid w:val="00E81DAA"/>
    <w:rsid w:val="00E82299"/>
    <w:rsid w:val="00E92964"/>
    <w:rsid w:val="00E933C0"/>
    <w:rsid w:val="00E94B44"/>
    <w:rsid w:val="00E96B39"/>
    <w:rsid w:val="00EC7E41"/>
    <w:rsid w:val="00EF3682"/>
    <w:rsid w:val="00EF450C"/>
    <w:rsid w:val="00F00D1D"/>
    <w:rsid w:val="00F016EC"/>
    <w:rsid w:val="00F110CC"/>
    <w:rsid w:val="00F162C1"/>
    <w:rsid w:val="00F21735"/>
    <w:rsid w:val="00F21FE3"/>
    <w:rsid w:val="00F23ABA"/>
    <w:rsid w:val="00F31EA9"/>
    <w:rsid w:val="00F3616E"/>
    <w:rsid w:val="00F3706E"/>
    <w:rsid w:val="00F40E44"/>
    <w:rsid w:val="00F46C44"/>
    <w:rsid w:val="00F50386"/>
    <w:rsid w:val="00F63F29"/>
    <w:rsid w:val="00F64C8E"/>
    <w:rsid w:val="00F64DE1"/>
    <w:rsid w:val="00F71F67"/>
    <w:rsid w:val="00F80F01"/>
    <w:rsid w:val="00F83D4D"/>
    <w:rsid w:val="00F849AC"/>
    <w:rsid w:val="00F87772"/>
    <w:rsid w:val="00F95A6D"/>
    <w:rsid w:val="00F96097"/>
    <w:rsid w:val="00F963F4"/>
    <w:rsid w:val="00FA649D"/>
    <w:rsid w:val="00FA69F1"/>
    <w:rsid w:val="00FB03C9"/>
    <w:rsid w:val="00FB1A09"/>
    <w:rsid w:val="00FB302F"/>
    <w:rsid w:val="00FD5B17"/>
    <w:rsid w:val="00FE06DD"/>
    <w:rsid w:val="00FE3ED6"/>
    <w:rsid w:val="00FF183E"/>
    <w:rsid w:val="00FF1F38"/>
    <w:rsid w:val="00FF2DFD"/>
    <w:rsid w:val="00FF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B0783"/>
  <w15:chartTrackingRefBased/>
  <w15:docId w15:val="{F7C1817F-E1AC-4230-BA78-C0D0940F9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D7"/>
    <w:pPr>
      <w:spacing w:before="180" w:after="60" w:line="36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487"/>
    <w:pPr>
      <w:keepNext/>
      <w:keepLines/>
      <w:pBdr>
        <w:bottom w:val="single" w:sz="6" w:space="0" w:color="A0CC2E" w:themeColor="accent2"/>
      </w:pBdr>
      <w:spacing w:before="0" w:after="120"/>
      <w:outlineLvl w:val="0"/>
    </w:pPr>
    <w:rPr>
      <w:rFonts w:ascii="Baskerville" w:eastAsia="Helvetica" w:hAnsi="Baskerville" w:cs="Times New Roman"/>
      <w:noProof/>
      <w:color w:val="2E325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7"/>
    <w:pPr>
      <w:pBdr>
        <w:bottom w:val="single" w:sz="6" w:space="6" w:color="A0CC2E" w:themeColor="accent2"/>
      </w:pBdr>
      <w:spacing w:after="0" w:line="276" w:lineRule="auto"/>
      <w:contextualSpacing/>
      <w:outlineLvl w:val="1"/>
    </w:pPr>
    <w:rPr>
      <w:rFonts w:ascii="Arial" w:eastAsia="Helvetica" w:hAnsi="Arial" w:cs="Arial"/>
      <w:b/>
      <w:noProof/>
      <w:color w:val="2E3256"/>
      <w:szCs w:val="20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06956"/>
    <w:pPr>
      <w:numPr>
        <w:numId w:val="3"/>
      </w:numPr>
      <w:outlineLvl w:val="2"/>
    </w:pPr>
  </w:style>
  <w:style w:type="paragraph" w:styleId="Heading4">
    <w:name w:val="heading 4"/>
    <w:basedOn w:val="4SKsecondSUBHEADING"/>
    <w:next w:val="Normal"/>
    <w:link w:val="Heading4Char"/>
    <w:uiPriority w:val="9"/>
    <w:unhideWhenUsed/>
    <w:qFormat/>
    <w:rsid w:val="00943487"/>
    <w:pPr>
      <w:outlineLvl w:val="3"/>
    </w:pPr>
    <w:rPr>
      <w:rFonts w:asciiTheme="minorHAnsi" w:hAnsiTheme="minorHAnsi" w:cstheme="minorHAnsi"/>
      <w:caps w:val="0"/>
      <w:color w:val="A0CC2E" w:themeColor="accent2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348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0CC2E" w:themeColor="accent2"/>
    </w:rPr>
  </w:style>
  <w:style w:type="paragraph" w:styleId="Heading6">
    <w:name w:val="heading 6"/>
    <w:aliases w:val="Cover cities"/>
    <w:basedOn w:val="Normal"/>
    <w:next w:val="Normal"/>
    <w:link w:val="Heading6Char"/>
    <w:uiPriority w:val="9"/>
    <w:unhideWhenUsed/>
    <w:qFormat/>
    <w:rsid w:val="00186C44"/>
    <w:pPr>
      <w:keepNext/>
      <w:keepLines/>
      <w:spacing w:before="40"/>
      <w:jc w:val="right"/>
      <w:outlineLvl w:val="5"/>
    </w:pPr>
    <w:rPr>
      <w:rFonts w:asciiTheme="majorHAnsi" w:eastAsiaTheme="majorEastAsia" w:hAnsiTheme="majorHAnsi" w:cstheme="majorBidi"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487"/>
    <w:rPr>
      <w:rFonts w:ascii="Baskerville" w:eastAsia="Helvetica" w:hAnsi="Baskerville" w:cs="Times New Roman"/>
      <w:noProof/>
      <w:color w:val="2E3256"/>
      <w:sz w:val="40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3E446C"/>
    <w:pPr>
      <w:tabs>
        <w:tab w:val="right" w:pos="9628"/>
      </w:tabs>
      <w:spacing w:before="240" w:after="120"/>
    </w:pPr>
    <w:rPr>
      <w:rFonts w:cstheme="minorHAnsi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773C0"/>
    <w:pPr>
      <w:spacing w:before="120"/>
      <w:ind w:left="200"/>
    </w:pPr>
    <w:rPr>
      <w:rFonts w:cstheme="minorHAnsi"/>
      <w:i/>
      <w:i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80BC1"/>
    <w:pPr>
      <w:ind w:left="400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80BC1"/>
    <w:pPr>
      <w:ind w:left="60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80BC1"/>
    <w:pPr>
      <w:ind w:left="80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80BC1"/>
    <w:pPr>
      <w:ind w:left="100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80BC1"/>
    <w:pPr>
      <w:ind w:left="12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80BC1"/>
    <w:pPr>
      <w:ind w:left="140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80BC1"/>
    <w:pPr>
      <w:ind w:left="160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280BC1"/>
    <w:rPr>
      <w:color w:val="12284B" w:themeColor="hyperlink"/>
      <w:u w:val="single"/>
    </w:rPr>
  </w:style>
  <w:style w:type="paragraph" w:styleId="NoSpacing">
    <w:name w:val="No Spacing"/>
    <w:link w:val="NoSpacingChar"/>
    <w:uiPriority w:val="1"/>
    <w:qFormat/>
    <w:rsid w:val="00D27A2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7A23"/>
    <w:rPr>
      <w:rFonts w:eastAsiaTheme="minorEastAsia"/>
      <w:sz w:val="22"/>
      <w:szCs w:val="22"/>
      <w:lang w:val="en-US" w:eastAsia="zh-CN"/>
    </w:rPr>
  </w:style>
  <w:style w:type="paragraph" w:styleId="Title">
    <w:name w:val="Title"/>
    <w:basedOn w:val="Heading1"/>
    <w:next w:val="Normal"/>
    <w:link w:val="TitleChar"/>
    <w:uiPriority w:val="10"/>
    <w:qFormat/>
    <w:rsid w:val="00D27A23"/>
    <w:rPr>
      <w:rFonts w:asciiTheme="majorHAnsi" w:hAnsiTheme="majorHAnsi"/>
      <w:caps/>
      <w:color w:val="13284B" w:themeColor="text1"/>
      <w:sz w:val="48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907EB9"/>
    <w:rPr>
      <w:rFonts w:asciiTheme="majorHAnsi" w:eastAsia="Helvetica" w:hAnsiTheme="majorHAnsi" w:cs="Times New Roman"/>
      <w:caps/>
      <w:noProof/>
      <w:color w:val="13284B" w:themeColor="text1"/>
      <w:sz w:val="48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7A23"/>
    <w:pPr>
      <w:numPr>
        <w:ilvl w:val="1"/>
      </w:numPr>
      <w:spacing w:after="160"/>
    </w:pPr>
    <w:rPr>
      <w:rFonts w:asciiTheme="majorHAnsi" w:eastAsiaTheme="minorEastAsia" w:hAnsiTheme="majorHAnsi"/>
      <w:color w:val="28549E" w:themeColor="text1" w:themeTint="BF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27A23"/>
    <w:rPr>
      <w:rFonts w:asciiTheme="majorHAnsi" w:eastAsiaTheme="minorEastAsia" w:hAnsiTheme="majorHAnsi"/>
      <w:color w:val="28549E" w:themeColor="text1" w:themeTint="BF"/>
      <w:spacing w:val="15"/>
      <w:sz w:val="3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43487"/>
    <w:rPr>
      <w:rFonts w:ascii="Arial" w:eastAsia="Helvetica" w:hAnsi="Arial" w:cs="Arial"/>
      <w:b/>
      <w:noProof/>
      <w:color w:val="2E3256"/>
      <w:sz w:val="20"/>
      <w:szCs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86C44"/>
    <w:pPr>
      <w:spacing w:before="480" w:line="276" w:lineRule="auto"/>
      <w:outlineLvl w:val="9"/>
    </w:pPr>
    <w:rPr>
      <w:bCs/>
      <w:sz w:val="32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06956"/>
    <w:rPr>
      <w:rFonts w:ascii="Arial" w:eastAsia="Helvetica" w:hAnsi="Arial" w:cs="Arial"/>
      <w:b/>
      <w:noProof/>
      <w:color w:val="2E3256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43487"/>
    <w:rPr>
      <w:rFonts w:eastAsia="Helvetica" w:cstheme="minorHAnsi"/>
      <w:color w:val="A0CC2E" w:themeColor="accent2"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010E64"/>
    <w:rPr>
      <w:b/>
      <w:bCs/>
      <w:i/>
      <w:iCs/>
      <w:spacing w:val="5"/>
    </w:rPr>
  </w:style>
  <w:style w:type="character" w:customStyle="1" w:styleId="Heading5Char">
    <w:name w:val="Heading 5 Char"/>
    <w:basedOn w:val="DefaultParagraphFont"/>
    <w:link w:val="Heading5"/>
    <w:uiPriority w:val="9"/>
    <w:rsid w:val="00943487"/>
    <w:rPr>
      <w:rFonts w:asciiTheme="majorHAnsi" w:eastAsiaTheme="majorEastAsia" w:hAnsiTheme="majorHAnsi" w:cstheme="majorBidi"/>
      <w:color w:val="A0CC2E" w:themeColor="accent2"/>
      <w:sz w:val="20"/>
    </w:rPr>
  </w:style>
  <w:style w:type="character" w:customStyle="1" w:styleId="Heading6Char">
    <w:name w:val="Heading 6 Char"/>
    <w:aliases w:val="Cover cities Char"/>
    <w:basedOn w:val="DefaultParagraphFont"/>
    <w:link w:val="Heading6"/>
    <w:uiPriority w:val="9"/>
    <w:rsid w:val="00186C44"/>
    <w:rPr>
      <w:rFonts w:asciiTheme="majorHAnsi" w:eastAsiaTheme="majorEastAsia" w:hAnsiTheme="majorHAnsi" w:cstheme="majorBidi"/>
      <w:color w:val="FFFFFF" w:themeColor="background1"/>
    </w:rPr>
  </w:style>
  <w:style w:type="paragraph" w:customStyle="1" w:styleId="1SKMainheading">
    <w:name w:val="1 SK Main heading"/>
    <w:basedOn w:val="Heading1"/>
    <w:rsid w:val="00122E3B"/>
  </w:style>
  <w:style w:type="paragraph" w:customStyle="1" w:styleId="TOClist">
    <w:name w:val="TOC list"/>
    <w:basedOn w:val="TOC3"/>
    <w:qFormat/>
    <w:rsid w:val="001F30BF"/>
    <w:pPr>
      <w:tabs>
        <w:tab w:val="left" w:pos="800"/>
        <w:tab w:val="right" w:leader="dot" w:pos="9016"/>
      </w:tabs>
    </w:pPr>
    <w:rPr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590F19"/>
    <w:pPr>
      <w:ind w:left="720"/>
      <w:contextualSpacing/>
    </w:pPr>
  </w:style>
  <w:style w:type="table" w:customStyle="1" w:styleId="TableGrid101">
    <w:name w:val="Table Grid101"/>
    <w:basedOn w:val="TableNormal"/>
    <w:rsid w:val="00D15CDC"/>
    <w:rPr>
      <w:rFonts w:ascii="Verdana" w:eastAsia="Times New Roman" w:hAnsi="Verdan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30B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0BF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1F30B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0BF"/>
    <w:rPr>
      <w:sz w:val="20"/>
    </w:rPr>
  </w:style>
  <w:style w:type="numbering" w:customStyle="1" w:styleId="CurrentList1">
    <w:name w:val="Current List1"/>
    <w:uiPriority w:val="99"/>
    <w:rsid w:val="00DF78D9"/>
    <w:pPr>
      <w:numPr>
        <w:numId w:val="2"/>
      </w:numPr>
    </w:pPr>
  </w:style>
  <w:style w:type="paragraph" w:customStyle="1" w:styleId="4SKsecondSUBHEADING">
    <w:name w:val="4 SK second SUB HEADING"/>
    <w:basedOn w:val="Normal"/>
    <w:rsid w:val="00DB719B"/>
    <w:pPr>
      <w:autoSpaceDE w:val="0"/>
      <w:autoSpaceDN w:val="0"/>
      <w:adjustRightInd w:val="0"/>
      <w:spacing w:before="240" w:line="240" w:lineRule="auto"/>
    </w:pPr>
    <w:rPr>
      <w:rFonts w:ascii="Arial" w:eastAsia="Helvetica" w:hAnsi="Arial" w:cs="Arial"/>
      <w:caps/>
      <w:color w:val="2E3256"/>
      <w:sz w:val="22"/>
      <w:szCs w:val="18"/>
    </w:rPr>
  </w:style>
  <w:style w:type="paragraph" w:customStyle="1" w:styleId="1SKBodycopy">
    <w:name w:val="1 SK Body copy"/>
    <w:basedOn w:val="Normal"/>
    <w:rsid w:val="00DB719B"/>
    <w:pPr>
      <w:autoSpaceDE w:val="0"/>
      <w:autoSpaceDN w:val="0"/>
      <w:adjustRightInd w:val="0"/>
      <w:spacing w:before="240"/>
    </w:pPr>
    <w:rPr>
      <w:rFonts w:ascii="Arial" w:eastAsia="Times New Roman" w:hAnsi="Arial" w:cs="Arial"/>
      <w:color w:val="13284B" w:themeColor="text1"/>
      <w:szCs w:val="18"/>
    </w:rPr>
  </w:style>
  <w:style w:type="numbering" w:customStyle="1" w:styleId="CurrentList2">
    <w:name w:val="Current List2"/>
    <w:uiPriority w:val="99"/>
    <w:rsid w:val="000D5A0D"/>
    <w:pPr>
      <w:numPr>
        <w:numId w:val="4"/>
      </w:numPr>
    </w:pPr>
  </w:style>
  <w:style w:type="numbering" w:customStyle="1" w:styleId="CurrentList3">
    <w:name w:val="Current List3"/>
    <w:uiPriority w:val="99"/>
    <w:rsid w:val="004621B4"/>
    <w:pPr>
      <w:numPr>
        <w:numId w:val="5"/>
      </w:numPr>
    </w:pPr>
  </w:style>
  <w:style w:type="numbering" w:customStyle="1" w:styleId="CurrentList4">
    <w:name w:val="Current List4"/>
    <w:uiPriority w:val="99"/>
    <w:rsid w:val="00E05987"/>
    <w:pPr>
      <w:numPr>
        <w:numId w:val="6"/>
      </w:numPr>
    </w:pPr>
  </w:style>
  <w:style w:type="numbering" w:customStyle="1" w:styleId="CurrentList5">
    <w:name w:val="Current List5"/>
    <w:uiPriority w:val="99"/>
    <w:rsid w:val="008508EA"/>
    <w:pPr>
      <w:numPr>
        <w:numId w:val="7"/>
      </w:numPr>
    </w:pPr>
  </w:style>
  <w:style w:type="table" w:styleId="GridTable4-Accent1">
    <w:name w:val="Grid Table 4 Accent 1"/>
    <w:aliases w:val="SK green"/>
    <w:basedOn w:val="TableNormal"/>
    <w:uiPriority w:val="49"/>
    <w:rsid w:val="00943487"/>
    <w:pPr>
      <w:snapToGrid w:val="0"/>
      <w:spacing w:before="120"/>
      <w:contextualSpacing/>
    </w:pPr>
    <w:rPr>
      <w:rFonts w:cs="Times New Roman (Body CS)"/>
    </w:rPr>
    <w:tblPr>
      <w:tblStyleRowBandSize w:val="1"/>
      <w:tblStyleColBandSize w:val="1"/>
      <w:tblBorders>
        <w:top w:val="single" w:sz="4" w:space="0" w:color="A0CC2E" w:themeColor="accent2"/>
        <w:left w:val="single" w:sz="4" w:space="0" w:color="A0CC2E" w:themeColor="accent2"/>
        <w:bottom w:val="single" w:sz="4" w:space="0" w:color="A0CC2E" w:themeColor="accent2"/>
        <w:right w:val="single" w:sz="4" w:space="0" w:color="A0CC2E" w:themeColor="accent2"/>
        <w:insideH w:val="single" w:sz="4" w:space="0" w:color="A0CC2E" w:themeColor="accent2"/>
        <w:insideV w:val="single" w:sz="4" w:space="0" w:color="A0CC2E" w:themeColor="accent2"/>
      </w:tblBorders>
      <w:tblCellMar>
        <w:top w:w="57" w:type="dxa"/>
        <w:bottom w:w="57" w:type="dxa"/>
      </w:tblCellMar>
    </w:tblPr>
    <w:tcPr>
      <w:shd w:val="clear" w:color="auto" w:fill="D5E6FB" w:themeFill="accent1" w:themeFillTint="33"/>
    </w:tcPr>
    <w:tblStylePr w:type="firstRow">
      <w:rPr>
        <w:b/>
        <w:bCs/>
        <w:color w:val="FFFFFF" w:themeColor="background1"/>
      </w:rPr>
      <w:tblPr/>
      <w:tcPr>
        <w:shd w:val="clear" w:color="auto" w:fill="A0CC2E" w:themeFill="accent2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A0CC2E" w:themeFill="accent2"/>
      </w:tcPr>
    </w:tblStylePr>
    <w:tblStylePr w:type="firstCol">
      <w:rPr>
        <w:rFonts w:asciiTheme="minorHAnsi" w:hAnsiTheme="minorHAnsi"/>
        <w:b w:val="0"/>
        <w:bCs/>
        <w:sz w:val="20"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5D4" w:themeFill="accent2" w:themeFillTint="33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CF5D4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9D6B67"/>
    <w:tblPr>
      <w:tblStyleRowBandSize w:val="1"/>
      <w:tblStyleColBandSize w:val="1"/>
      <w:tblBorders>
        <w:top w:val="single" w:sz="4" w:space="0" w:color="C6E27F" w:themeColor="accent2" w:themeTint="99"/>
        <w:left w:val="single" w:sz="4" w:space="0" w:color="C6E27F" w:themeColor="accent2" w:themeTint="99"/>
        <w:bottom w:val="single" w:sz="4" w:space="0" w:color="C6E27F" w:themeColor="accent2" w:themeTint="99"/>
        <w:right w:val="single" w:sz="4" w:space="0" w:color="C6E27F" w:themeColor="accent2" w:themeTint="99"/>
        <w:insideH w:val="single" w:sz="4" w:space="0" w:color="C6E2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CC2E" w:themeColor="accent2"/>
          <w:left w:val="single" w:sz="4" w:space="0" w:color="A0CC2E" w:themeColor="accent2"/>
          <w:bottom w:val="single" w:sz="4" w:space="0" w:color="A0CC2E" w:themeColor="accent2"/>
          <w:right w:val="single" w:sz="4" w:space="0" w:color="A0CC2E" w:themeColor="accent2"/>
          <w:insideH w:val="nil"/>
        </w:tcBorders>
        <w:shd w:val="clear" w:color="auto" w:fill="A0CC2E" w:themeFill="accent2"/>
      </w:tcPr>
    </w:tblStylePr>
    <w:tblStylePr w:type="lastRow">
      <w:rPr>
        <w:b/>
        <w:bCs/>
      </w:rPr>
      <w:tblPr/>
      <w:tcPr>
        <w:tcBorders>
          <w:top w:val="double" w:sz="4" w:space="0" w:color="C6E2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5D4" w:themeFill="accent2" w:themeFillTint="33"/>
      </w:tcPr>
    </w:tblStylePr>
    <w:tblStylePr w:type="band1Horz">
      <w:tblPr/>
      <w:tcPr>
        <w:shd w:val="clear" w:color="auto" w:fill="ECF5D4" w:themeFill="accent2" w:themeFillTint="33"/>
      </w:tcPr>
    </w:tblStylePr>
  </w:style>
  <w:style w:type="table" w:styleId="ListTable4-Accent1">
    <w:name w:val="List Table 4 Accent 1"/>
    <w:basedOn w:val="TableNormal"/>
    <w:uiPriority w:val="49"/>
    <w:rsid w:val="009D6B67"/>
    <w:tblPr>
      <w:tblStyleRowBandSize w:val="1"/>
      <w:tblStyleColBandSize w:val="1"/>
      <w:tblBorders>
        <w:top w:val="single" w:sz="4" w:space="0" w:color="83B6F3" w:themeColor="accent1" w:themeTint="99"/>
        <w:left w:val="single" w:sz="4" w:space="0" w:color="83B6F3" w:themeColor="accent1" w:themeTint="99"/>
        <w:bottom w:val="single" w:sz="4" w:space="0" w:color="83B6F3" w:themeColor="accent1" w:themeTint="99"/>
        <w:right w:val="single" w:sz="4" w:space="0" w:color="83B6F3" w:themeColor="accent1" w:themeTint="99"/>
        <w:insideH w:val="single" w:sz="4" w:space="0" w:color="83B6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286EC" w:themeColor="accent1"/>
          <w:left w:val="single" w:sz="4" w:space="0" w:color="3286EC" w:themeColor="accent1"/>
          <w:bottom w:val="single" w:sz="4" w:space="0" w:color="3286EC" w:themeColor="accent1"/>
          <w:right w:val="single" w:sz="4" w:space="0" w:color="3286EC" w:themeColor="accent1"/>
          <w:insideH w:val="nil"/>
        </w:tcBorders>
        <w:shd w:val="clear" w:color="auto" w:fill="3286EC" w:themeFill="accent1"/>
      </w:tcPr>
    </w:tblStylePr>
    <w:tblStylePr w:type="lastRow">
      <w:rPr>
        <w:b/>
        <w:bCs/>
      </w:rPr>
      <w:tblPr/>
      <w:tcPr>
        <w:tcBorders>
          <w:top w:val="double" w:sz="4" w:space="0" w:color="83B6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6FB" w:themeFill="accent1" w:themeFillTint="33"/>
      </w:tcPr>
    </w:tblStylePr>
    <w:tblStylePr w:type="band1Horz">
      <w:tblPr/>
      <w:tcPr>
        <w:shd w:val="clear" w:color="auto" w:fill="D5E6FB" w:themeFill="accent1" w:themeFillTint="33"/>
      </w:tcPr>
    </w:tblStylePr>
  </w:style>
  <w:style w:type="table" w:styleId="TableGrid">
    <w:name w:val="Table Grid"/>
    <w:basedOn w:val="TableNormal"/>
    <w:rsid w:val="009D6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A3234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6FC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6FC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FEE" w:themeFill="text1" w:themeFillTint="33"/>
      </w:tcPr>
    </w:tblStylePr>
    <w:tblStylePr w:type="band1Horz">
      <w:tblPr/>
      <w:tcPr>
        <w:shd w:val="clear" w:color="auto" w:fill="BCCFEE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3234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3B6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3B6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6FB" w:themeFill="accent1" w:themeFillTint="33"/>
      </w:tcPr>
    </w:tblStylePr>
    <w:tblStylePr w:type="band1Horz">
      <w:tblPr/>
      <w:tcPr>
        <w:shd w:val="clear" w:color="auto" w:fill="D5E6FB" w:themeFill="accent1" w:themeFillTint="33"/>
      </w:tcPr>
    </w:tblStylePr>
  </w:style>
  <w:style w:type="table" w:customStyle="1" w:styleId="SKtablestyle">
    <w:name w:val="SK table style"/>
    <w:basedOn w:val="TableNormal"/>
    <w:uiPriority w:val="99"/>
    <w:rsid w:val="008712F5"/>
    <w:tblPr/>
  </w:style>
  <w:style w:type="table" w:customStyle="1" w:styleId="SKtable">
    <w:name w:val="SK table"/>
    <w:basedOn w:val="TableNormal"/>
    <w:uiPriority w:val="99"/>
    <w:rsid w:val="00581DE8"/>
    <w:tblPr/>
  </w:style>
  <w:style w:type="table" w:customStyle="1" w:styleId="TableGrid15">
    <w:name w:val="Table Grid15"/>
    <w:basedOn w:val="TableNormal"/>
    <w:next w:val="TableGrid"/>
    <w:rsid w:val="00D30C2B"/>
    <w:pPr>
      <w:spacing w:before="120" w:after="120" w:line="300" w:lineRule="atLeast"/>
      <w:jc w:val="both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5">
    <w:name w:val="Bullet5"/>
    <w:basedOn w:val="Normal"/>
    <w:rsid w:val="00397002"/>
    <w:pPr>
      <w:numPr>
        <w:numId w:val="12"/>
      </w:numPr>
      <w:spacing w:before="0" w:after="120" w:line="240" w:lineRule="auto"/>
    </w:pPr>
    <w:rPr>
      <w:rFonts w:ascii="Arial" w:eastAsia="Times New Roman" w:hAnsi="Arial" w:cs="Times New Roman"/>
      <w:szCs w:val="20"/>
      <w:lang w:eastAsia="en-GB"/>
    </w:rPr>
  </w:style>
  <w:style w:type="table" w:customStyle="1" w:styleId="TableGrid1">
    <w:name w:val="Table Grid1"/>
    <w:basedOn w:val="TableNormal"/>
    <w:next w:val="TableGrid"/>
    <w:rsid w:val="007226D9"/>
    <w:pPr>
      <w:spacing w:before="120" w:after="120" w:line="300" w:lineRule="atLeast"/>
      <w:jc w:val="both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SKBullets">
    <w:name w:val="3 SK Bullets"/>
    <w:basedOn w:val="Normal"/>
    <w:rsid w:val="003A6D54"/>
    <w:pPr>
      <w:numPr>
        <w:numId w:val="16"/>
      </w:numPr>
      <w:autoSpaceDE w:val="0"/>
      <w:autoSpaceDN w:val="0"/>
      <w:adjustRightInd w:val="0"/>
      <w:spacing w:before="60"/>
    </w:pPr>
    <w:rPr>
      <w:rFonts w:ascii="Arial" w:eastAsia="Times New Roman" w:hAnsi="Arial" w:cs="Arial"/>
      <w:color w:val="13284B" w:themeColor="text1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3A6D54"/>
    <w:pPr>
      <w:spacing w:before="120" w:after="120" w:line="300" w:lineRule="atLeast"/>
      <w:jc w:val="both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rsid w:val="00886A70"/>
    <w:pPr>
      <w:spacing w:before="120" w:after="120" w:line="300" w:lineRule="atLeast"/>
      <w:jc w:val="both"/>
    </w:pPr>
    <w:rPr>
      <w:rFonts w:ascii="Arial" w:eastAsia="Times New Roman" w:hAnsi="Arial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rsid w:val="00A86748"/>
    <w:rPr>
      <w:rFonts w:ascii="Verdana" w:eastAsia="Times New Roman" w:hAnsi="Verdan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046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6F2C"/>
    <w:rPr>
      <w:color w:val="3286EC" w:themeColor="followedHyperlink"/>
      <w:u w:val="single"/>
    </w:rPr>
  </w:style>
  <w:style w:type="paragraph" w:customStyle="1" w:styleId="8SKSchoolQuote">
    <w:name w:val="8. SK School Quote"/>
    <w:basedOn w:val="Normal"/>
    <w:rsid w:val="00760203"/>
    <w:pPr>
      <w:spacing w:before="240" w:after="0" w:line="276" w:lineRule="auto"/>
      <w:ind w:left="113" w:right="-57"/>
    </w:pPr>
    <w:rPr>
      <w:rFonts w:ascii="Baskerville" w:eastAsia="Arial" w:hAnsi="Baskerville" w:cs="Times New Roman"/>
      <w:color w:val="1D243D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9311AE"/>
  </w:style>
  <w:style w:type="paragraph" w:customStyle="1" w:styleId="CoverTitle">
    <w:name w:val="Cover Title"/>
    <w:basedOn w:val="Normal"/>
    <w:qFormat/>
    <w:rsid w:val="00DB0FD2"/>
    <w:rPr>
      <w:rFonts w:asciiTheme="majorHAnsi" w:hAnsiTheme="majorHAnsi"/>
      <w:color w:val="13284B" w:themeColor="text1"/>
      <w:sz w:val="56"/>
    </w:rPr>
  </w:style>
  <w:style w:type="paragraph" w:customStyle="1" w:styleId="Coversubtitle">
    <w:name w:val="Cover subtitle"/>
    <w:basedOn w:val="Normal"/>
    <w:qFormat/>
    <w:rsid w:val="00943487"/>
    <w:rPr>
      <w:color w:val="A0CC2E" w:themeColor="accent2"/>
      <w:sz w:val="32"/>
      <w:szCs w:val="3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316C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31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316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316C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316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316C"/>
    <w:rPr>
      <w:vertAlign w:val="superscript"/>
    </w:rPr>
  </w:style>
  <w:style w:type="paragraph" w:customStyle="1" w:styleId="Footnote">
    <w:name w:val="Footnote"/>
    <w:basedOn w:val="FootnoteText"/>
    <w:qFormat/>
    <w:rsid w:val="002935DF"/>
    <w:rPr>
      <w:sz w:val="15"/>
      <w:szCs w:val="15"/>
    </w:rPr>
  </w:style>
  <w:style w:type="paragraph" w:customStyle="1" w:styleId="SKdate">
    <w:name w:val="SK date"/>
    <w:basedOn w:val="Heading5"/>
    <w:qFormat/>
    <w:rsid w:val="00943487"/>
    <w:rPr>
      <w:sz w:val="24"/>
    </w:rPr>
  </w:style>
  <w:style w:type="character" w:styleId="IntenseEmphasis">
    <w:name w:val="Intense Emphasis"/>
    <w:basedOn w:val="DefaultParagraphFont"/>
    <w:uiPriority w:val="21"/>
    <w:qFormat/>
    <w:rsid w:val="00943487"/>
    <w:rPr>
      <w:i/>
      <w:iCs/>
      <w:color w:val="A0CC2E" w:themeColor="accent2"/>
    </w:rPr>
  </w:style>
  <w:style w:type="character" w:styleId="IntenseReference">
    <w:name w:val="Intense Reference"/>
    <w:basedOn w:val="DefaultParagraphFont"/>
    <w:uiPriority w:val="32"/>
    <w:qFormat/>
    <w:rsid w:val="00943487"/>
    <w:rPr>
      <w:b/>
      <w:bCs/>
      <w:smallCaps/>
      <w:color w:val="A0CC2E" w:themeColor="accent2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3487"/>
    <w:pPr>
      <w:pBdr>
        <w:top w:val="single" w:sz="4" w:space="10" w:color="3286EC" w:themeColor="accent1"/>
        <w:bottom w:val="single" w:sz="4" w:space="10" w:color="3286EC" w:themeColor="accent1"/>
      </w:pBdr>
      <w:spacing w:before="360" w:after="360"/>
      <w:ind w:left="864" w:right="864"/>
      <w:jc w:val="center"/>
    </w:pPr>
    <w:rPr>
      <w:i/>
      <w:iCs/>
      <w:color w:val="A0CC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487"/>
    <w:rPr>
      <w:i/>
      <w:iCs/>
      <w:color w:val="A0CC2E" w:themeColor="accen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ediation@stoneking.co.uk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stoneking.co.uk/contact-us" TargetMode="External"/><Relationship Id="rId10" Type="http://schemas.openxmlformats.org/officeDocument/2006/relationships/image" Target="media/image3.sv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toneking.co.uk/contact-u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epartments\Marketing\BRAND%20MANAGEMENT\TEMPLATES\Word%20templates%202023\Short%20header%20and%20footer%20-%20Shorter%20docs%20and%20articles\Short%20Word%20Template%202023%20-%20Green%20theme%20V2.08.23.dotx" TargetMode="External"/></Relationships>
</file>

<file path=word/theme/theme1.xml><?xml version="1.0" encoding="utf-8"?>
<a:theme xmlns:a="http://schemas.openxmlformats.org/drawingml/2006/main" name="Stone King Large text">
  <a:themeElements>
    <a:clrScheme name="SK light 1">
      <a:dk1>
        <a:srgbClr val="13284B"/>
      </a:dk1>
      <a:lt1>
        <a:srgbClr val="FFFFFF"/>
      </a:lt1>
      <a:dk2>
        <a:srgbClr val="DA2828"/>
      </a:dk2>
      <a:lt2>
        <a:srgbClr val="6335C8"/>
      </a:lt2>
      <a:accent1>
        <a:srgbClr val="3286EC"/>
      </a:accent1>
      <a:accent2>
        <a:srgbClr val="A0CC2E"/>
      </a:accent2>
      <a:accent3>
        <a:srgbClr val="2ECCCB"/>
      </a:accent3>
      <a:accent4>
        <a:srgbClr val="FB6C5E"/>
      </a:accent4>
      <a:accent5>
        <a:srgbClr val="FEC730"/>
      </a:accent5>
      <a:accent6>
        <a:srgbClr val="361D85"/>
      </a:accent6>
      <a:hlink>
        <a:srgbClr val="12284B"/>
      </a:hlink>
      <a:folHlink>
        <a:srgbClr val="3286EC"/>
      </a:folHlink>
    </a:clrScheme>
    <a:fontScheme name="Stoneking font">
      <a:majorFont>
        <a:latin typeface="Baskerville Old Face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Stone King Large text" id="{8DA43E93-5416-034E-9EDC-5370C6A7C6C7}" vid="{0486E6E4-28D6-4544-8A3E-CA531E38B9F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3A309A-9038-F24A-8ECA-0FB1A530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 Word Template 2023 - Green theme V2.08.23</Template>
  <TotalTime>0</TotalTime>
  <Pages>2</Pages>
  <Words>95</Words>
  <Characters>475</Characters>
  <Application>Microsoft Office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Ewart</dc:creator>
  <cp:keywords/>
  <dc:description/>
  <cp:lastModifiedBy>Helen Ewart</cp:lastModifiedBy>
  <cp:revision>2</cp:revision>
  <dcterms:created xsi:type="dcterms:W3CDTF">2024-01-17T16:04:00Z</dcterms:created>
  <dcterms:modified xsi:type="dcterms:W3CDTF">2024-01-18T10:20:00Z</dcterms:modified>
  <cp:category/>
</cp:coreProperties>
</file>